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001046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44005526" r:id="rId9"/>
              </w:pi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DF544B" w:rsidRPr="00DF544B" w:rsidRDefault="00DF544B" w:rsidP="00DF544B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544B">
              <w:rPr>
                <w:sz w:val="28"/>
                <w:szCs w:val="28"/>
              </w:rPr>
              <w:t>ТАТАРСТАН</w:t>
            </w:r>
          </w:p>
          <w:p w:rsidR="00DF544B" w:rsidRPr="00DF544B" w:rsidRDefault="00DF544B" w:rsidP="00DF544B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544B">
              <w:rPr>
                <w:sz w:val="28"/>
                <w:szCs w:val="28"/>
              </w:rPr>
              <w:t xml:space="preserve">  РЕСПУБЛИКАСЫ </w:t>
            </w:r>
          </w:p>
          <w:p w:rsidR="00001150" w:rsidRPr="00ED6CBB" w:rsidRDefault="00DF544B" w:rsidP="00DF544B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544B">
              <w:rPr>
                <w:sz w:val="28"/>
                <w:szCs w:val="28"/>
              </w:rPr>
              <w:t xml:space="preserve"> СӘНӘГАТЬ ҺӘМ СӘ</w:t>
            </w:r>
            <w:proofErr w:type="gramStart"/>
            <w:r w:rsidRPr="00DF544B">
              <w:rPr>
                <w:sz w:val="28"/>
                <w:szCs w:val="28"/>
              </w:rPr>
              <w:t>Y</w:t>
            </w:r>
            <w:proofErr w:type="gramEnd"/>
            <w:r w:rsidRPr="00DF544B">
              <w:rPr>
                <w:sz w:val="28"/>
                <w:szCs w:val="28"/>
              </w:rPr>
              <w:t>ДӘ 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t xml:space="preserve">4, </w:t>
            </w:r>
            <w:proofErr w:type="spellStart"/>
            <w:r w:rsidRPr="002F5B25">
              <w:t>г</w:t>
            </w:r>
            <w:proofErr w:type="gramStart"/>
            <w:r w:rsidRPr="002F5B25">
              <w:t>.К</w:t>
            </w:r>
            <w:proofErr w:type="gramEnd"/>
            <w:r w:rsidRPr="002F5B25">
              <w:t>азань</w:t>
            </w:r>
            <w:proofErr w:type="spellEnd"/>
            <w:r w:rsidRPr="002F5B25">
              <w:t>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proofErr w:type="spellStart"/>
            <w:r w:rsidRPr="002F5B25">
              <w:t>орт</w:t>
            </w:r>
            <w:proofErr w:type="gramStart"/>
            <w:r w:rsidRPr="002F5B25">
              <w:t>,К</w:t>
            </w:r>
            <w:proofErr w:type="gramEnd"/>
            <w:r w:rsidRPr="002F5B25">
              <w:t>азан</w:t>
            </w:r>
            <w:proofErr w:type="spellEnd"/>
            <w:r w:rsidRPr="002F5B25">
              <w:t xml:space="preserve">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 xml:space="preserve">:(843)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10" w:history="1">
        <w:r w:rsidR="008F5369"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9"/>
          <w:color w:val="auto"/>
          <w:u w:val="none"/>
          <w:lang w:val="tt-RU"/>
        </w:rPr>
        <w:t>;</w:t>
      </w:r>
      <w:r w:rsidR="007F29EC">
        <w:rPr>
          <w:rStyle w:val="a9"/>
          <w:color w:val="auto"/>
          <w:u w:val="none"/>
          <w:lang w:val="tt-RU"/>
        </w:rPr>
        <w:t>сайт: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proofErr w:type="spellStart"/>
      <w:r w:rsidR="008F5369">
        <w:rPr>
          <w:lang w:val="en-US"/>
        </w:rPr>
        <w:t>stan</w:t>
      </w:r>
      <w:proofErr w:type="spellEnd"/>
      <w:r w:rsidR="002F5B25" w:rsidRPr="002E1216">
        <w:rPr>
          <w:lang w:val="tt-RU"/>
        </w:rPr>
        <w:t>.ru</w:t>
      </w:r>
    </w:p>
    <w:p w:rsidR="002E1216" w:rsidRPr="002E1216" w:rsidRDefault="008A659B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35559</wp:posOffset>
                </wp:positionV>
                <wp:extent cx="6105525" cy="0"/>
                <wp:effectExtent l="0" t="0" r="9525" b="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E53FE58" id="Line 1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    </w:pict>
          </mc:Fallback>
        </mc:AlternateConten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3"/>
        <w:gridCol w:w="5056"/>
      </w:tblGrid>
      <w:tr w:rsidR="00F3603C" w:rsidRPr="00F20D0A" w:rsidTr="006E0F67">
        <w:trPr>
          <w:trHeight w:val="1909"/>
          <w:jc w:val="center"/>
        </w:trPr>
        <w:tc>
          <w:tcPr>
            <w:tcW w:w="5149" w:type="dxa"/>
          </w:tcPr>
          <w:p w:rsidR="001A19E8" w:rsidRDefault="00126436" w:rsidP="00F20D0A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>________________</w:t>
            </w:r>
            <w:r w:rsidR="00F3603C" w:rsidRPr="00F20D0A">
              <w:rPr>
                <w:sz w:val="28"/>
                <w:szCs w:val="28"/>
                <w:lang w:val="tt-RU"/>
              </w:rPr>
              <w:t>№</w:t>
            </w:r>
            <w:r w:rsidR="00472B25">
              <w:rPr>
                <w:sz w:val="28"/>
                <w:szCs w:val="28"/>
                <w:lang w:val="tt-RU"/>
              </w:rPr>
              <w:t>_____</w:t>
            </w:r>
            <w:r w:rsidR="000F4118" w:rsidRPr="00F20D0A">
              <w:rPr>
                <w:sz w:val="28"/>
                <w:szCs w:val="28"/>
                <w:u w:val="single"/>
                <w:lang w:val="tt-RU"/>
              </w:rPr>
              <w:t>/</w:t>
            </w:r>
            <w:r w:rsidR="001A19E8">
              <w:rPr>
                <w:sz w:val="28"/>
                <w:szCs w:val="28"/>
                <w:lang w:val="tt-RU"/>
              </w:rPr>
              <w:t>___</w:t>
            </w:r>
          </w:p>
          <w:p w:rsidR="00602601" w:rsidRPr="00F20D0A" w:rsidRDefault="00CA38B1" w:rsidP="00472B25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 w:rsidRPr="006B3D72">
              <w:rPr>
                <w:sz w:val="28"/>
                <w:szCs w:val="28"/>
                <w:lang w:val="tt-RU"/>
              </w:rPr>
              <w:t>На №</w:t>
            </w:r>
            <w:r w:rsidR="00472B25">
              <w:rPr>
                <w:sz w:val="28"/>
                <w:szCs w:val="28"/>
                <w:lang w:val="tt-RU"/>
              </w:rPr>
              <w:t>_________</w:t>
            </w:r>
            <w:r w:rsidRPr="006B3D72">
              <w:rPr>
                <w:sz w:val="28"/>
                <w:szCs w:val="28"/>
                <w:lang w:val="tt-RU"/>
              </w:rPr>
              <w:t xml:space="preserve">от </w:t>
            </w:r>
            <w:r w:rsidR="00472B25">
              <w:rPr>
                <w:sz w:val="28"/>
                <w:szCs w:val="28"/>
                <w:lang w:val="tt-RU"/>
              </w:rPr>
              <w:t>_________</w:t>
            </w:r>
          </w:p>
        </w:tc>
        <w:tc>
          <w:tcPr>
            <w:tcW w:w="5056" w:type="dxa"/>
          </w:tcPr>
          <w:p w:rsidR="0014615D" w:rsidRPr="00871398" w:rsidRDefault="00B970CD" w:rsidP="00871398">
            <w:pPr>
              <w:ind w:left="602" w:right="424"/>
              <w:rPr>
                <w:b/>
                <w:sz w:val="28"/>
                <w:szCs w:val="28"/>
              </w:rPr>
            </w:pPr>
            <w:r w:rsidRPr="00871398">
              <w:rPr>
                <w:b/>
                <w:sz w:val="28"/>
                <w:szCs w:val="28"/>
              </w:rPr>
              <w:t xml:space="preserve">Руководителю </w:t>
            </w:r>
            <w:r w:rsidR="00871398" w:rsidRPr="00871398">
              <w:rPr>
                <w:b/>
                <w:sz w:val="28"/>
                <w:szCs w:val="28"/>
              </w:rPr>
              <w:t>Исполнительного комитета муниципального района Республики Татарстан</w:t>
            </w:r>
          </w:p>
        </w:tc>
      </w:tr>
    </w:tbl>
    <w:p w:rsidR="00124D2B" w:rsidRDefault="00124D2B" w:rsidP="00124D2B">
      <w:pPr>
        <w:rPr>
          <w:sz w:val="24"/>
          <w:szCs w:val="24"/>
        </w:rPr>
      </w:pPr>
    </w:p>
    <w:p w:rsidR="008317FE" w:rsidRPr="00B970CD" w:rsidRDefault="00B970CD" w:rsidP="00CA38B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 направлении информации</w:t>
      </w:r>
    </w:p>
    <w:p w:rsidR="0014615D" w:rsidRDefault="0014615D" w:rsidP="00CA38B1">
      <w:pPr>
        <w:spacing w:line="276" w:lineRule="auto"/>
        <w:rPr>
          <w:sz w:val="24"/>
          <w:szCs w:val="24"/>
        </w:rPr>
      </w:pPr>
    </w:p>
    <w:p w:rsidR="008317FE" w:rsidRDefault="00C30FCD" w:rsidP="00C30FCD">
      <w:pPr>
        <w:spacing w:line="276" w:lineRule="auto"/>
        <w:jc w:val="center"/>
        <w:rPr>
          <w:b/>
          <w:sz w:val="28"/>
          <w:szCs w:val="28"/>
        </w:rPr>
      </w:pPr>
      <w:r w:rsidRPr="00C30FCD">
        <w:rPr>
          <w:b/>
          <w:sz w:val="28"/>
          <w:szCs w:val="28"/>
        </w:rPr>
        <w:t xml:space="preserve">Уважаемый </w:t>
      </w:r>
      <w:r w:rsidR="00871398">
        <w:rPr>
          <w:b/>
          <w:sz w:val="28"/>
          <w:szCs w:val="28"/>
        </w:rPr>
        <w:t>руководитель!</w:t>
      </w:r>
    </w:p>
    <w:p w:rsidR="00FB1923" w:rsidRPr="00C30FCD" w:rsidRDefault="00FB1923" w:rsidP="00C30FCD">
      <w:pPr>
        <w:spacing w:line="276" w:lineRule="auto"/>
        <w:jc w:val="center"/>
        <w:rPr>
          <w:b/>
          <w:sz w:val="28"/>
          <w:szCs w:val="28"/>
        </w:rPr>
      </w:pPr>
    </w:p>
    <w:p w:rsidR="00187DD7" w:rsidRDefault="00B970CD" w:rsidP="008713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промышленности и торговли Республики Татарстан </w:t>
      </w:r>
      <w:r w:rsidR="00931BC3">
        <w:rPr>
          <w:sz w:val="28"/>
          <w:szCs w:val="28"/>
        </w:rPr>
        <w:t xml:space="preserve">(далее – Министерство) </w:t>
      </w:r>
      <w:r w:rsidR="00871398">
        <w:rPr>
          <w:sz w:val="28"/>
          <w:szCs w:val="28"/>
        </w:rPr>
        <w:t xml:space="preserve">сообщает, что с 30 мая по 2 июня 2023 года </w:t>
      </w:r>
      <w:r w:rsidR="00856527">
        <w:rPr>
          <w:sz w:val="28"/>
          <w:szCs w:val="28"/>
        </w:rPr>
        <w:t xml:space="preserve">состоится </w:t>
      </w:r>
      <w:r w:rsidR="00871398">
        <w:rPr>
          <w:sz w:val="28"/>
          <w:szCs w:val="28"/>
        </w:rPr>
        <w:t>главное</w:t>
      </w:r>
      <w:r w:rsidR="00931BC3">
        <w:rPr>
          <w:sz w:val="28"/>
          <w:szCs w:val="28"/>
        </w:rPr>
        <w:t xml:space="preserve"> отраслевое меропри</w:t>
      </w:r>
      <w:r w:rsidR="004D4C87">
        <w:rPr>
          <w:sz w:val="28"/>
          <w:szCs w:val="28"/>
        </w:rPr>
        <w:t xml:space="preserve">ятие в сфере розничной торговли - </w:t>
      </w:r>
      <w:r w:rsidR="00931BC3">
        <w:rPr>
          <w:sz w:val="28"/>
          <w:szCs w:val="28"/>
          <w:lang w:val="en-US"/>
        </w:rPr>
        <w:t>IX</w:t>
      </w:r>
      <w:r w:rsidR="00931BC3" w:rsidRPr="00931BC3">
        <w:rPr>
          <w:sz w:val="28"/>
          <w:szCs w:val="28"/>
        </w:rPr>
        <w:t xml:space="preserve"> </w:t>
      </w:r>
      <w:r w:rsidR="00931BC3">
        <w:rPr>
          <w:sz w:val="28"/>
          <w:szCs w:val="28"/>
        </w:rPr>
        <w:t>Международный Форум бизнеса и власти «Неделя российского ритейла».</w:t>
      </w:r>
    </w:p>
    <w:p w:rsidR="00931BC3" w:rsidRDefault="00931BC3" w:rsidP="008713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Ежегодный Форум на своей площадке собирает представителей федеральных и региональных розничных сетей, предприятий электронной торговли, </w:t>
      </w:r>
      <w:r>
        <w:rPr>
          <w:sz w:val="28"/>
          <w:szCs w:val="28"/>
          <w:lang w:val="en-US"/>
        </w:rPr>
        <w:t>IT</w:t>
      </w:r>
      <w:r w:rsidRPr="00931B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сервисных компаний, поставщиков оборудования, банков, федеральных и региональных органов власти, отраслевых объединений </w:t>
      </w:r>
      <w:proofErr w:type="spellStart"/>
      <w:r>
        <w:rPr>
          <w:sz w:val="28"/>
          <w:szCs w:val="28"/>
        </w:rPr>
        <w:t>ритейлеров</w:t>
      </w:r>
      <w:proofErr w:type="spellEnd"/>
      <w:r>
        <w:rPr>
          <w:sz w:val="28"/>
          <w:szCs w:val="28"/>
        </w:rPr>
        <w:t xml:space="preserve"> и производителей. </w:t>
      </w:r>
    </w:p>
    <w:p w:rsidR="00931BC3" w:rsidRPr="001A05F4" w:rsidRDefault="00931BC3" w:rsidP="008713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вышеизложенного</w:t>
      </w:r>
      <w:r w:rsidR="004D4C8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477A2">
        <w:rPr>
          <w:sz w:val="28"/>
          <w:szCs w:val="28"/>
        </w:rPr>
        <w:t>просим</w:t>
      </w:r>
      <w:r>
        <w:rPr>
          <w:sz w:val="28"/>
          <w:szCs w:val="28"/>
        </w:rPr>
        <w:t xml:space="preserve"> </w:t>
      </w:r>
      <w:r w:rsidR="004D4C87">
        <w:rPr>
          <w:sz w:val="28"/>
          <w:szCs w:val="28"/>
        </w:rPr>
        <w:t>довести информацию</w:t>
      </w:r>
      <w:r>
        <w:rPr>
          <w:sz w:val="28"/>
          <w:szCs w:val="28"/>
        </w:rPr>
        <w:t xml:space="preserve"> о данном мероприятии </w:t>
      </w:r>
      <w:r w:rsidR="004D4C87">
        <w:rPr>
          <w:sz w:val="28"/>
          <w:szCs w:val="28"/>
        </w:rPr>
        <w:t>до всех</w:t>
      </w:r>
      <w:r>
        <w:rPr>
          <w:sz w:val="28"/>
          <w:szCs w:val="28"/>
        </w:rPr>
        <w:t xml:space="preserve"> </w:t>
      </w:r>
      <w:r w:rsidR="00856527">
        <w:rPr>
          <w:sz w:val="28"/>
          <w:szCs w:val="28"/>
        </w:rPr>
        <w:t>заинтересованных</w:t>
      </w:r>
      <w:r w:rsidR="004D4C87">
        <w:rPr>
          <w:sz w:val="28"/>
          <w:szCs w:val="28"/>
        </w:rPr>
        <w:t xml:space="preserve"> структур</w:t>
      </w:r>
      <w:r w:rsidR="001A05F4">
        <w:rPr>
          <w:sz w:val="28"/>
          <w:szCs w:val="28"/>
        </w:rPr>
        <w:t xml:space="preserve"> и проинформировать Министерство на </w:t>
      </w:r>
      <w:proofErr w:type="spellStart"/>
      <w:r w:rsidR="001A05F4">
        <w:rPr>
          <w:sz w:val="28"/>
          <w:szCs w:val="28"/>
        </w:rPr>
        <w:t>эл</w:t>
      </w:r>
      <w:proofErr w:type="gramStart"/>
      <w:r w:rsidR="001A05F4">
        <w:rPr>
          <w:sz w:val="28"/>
          <w:szCs w:val="28"/>
        </w:rPr>
        <w:t>.а</w:t>
      </w:r>
      <w:proofErr w:type="gramEnd"/>
      <w:r w:rsidR="001A05F4">
        <w:rPr>
          <w:sz w:val="28"/>
          <w:szCs w:val="28"/>
        </w:rPr>
        <w:t>дрес</w:t>
      </w:r>
      <w:proofErr w:type="spellEnd"/>
      <w:r w:rsidR="001A05F4">
        <w:rPr>
          <w:sz w:val="28"/>
          <w:szCs w:val="28"/>
        </w:rPr>
        <w:t xml:space="preserve">: </w:t>
      </w:r>
      <w:r w:rsidR="001A05F4">
        <w:rPr>
          <w:sz w:val="28"/>
          <w:szCs w:val="28"/>
          <w:lang w:val="en-US"/>
        </w:rPr>
        <w:t>Irina</w:t>
      </w:r>
      <w:r w:rsidR="001A05F4" w:rsidRPr="001A05F4">
        <w:rPr>
          <w:sz w:val="28"/>
          <w:szCs w:val="28"/>
        </w:rPr>
        <w:t>.</w:t>
      </w:r>
      <w:proofErr w:type="spellStart"/>
      <w:r w:rsidR="001A05F4">
        <w:rPr>
          <w:sz w:val="28"/>
          <w:szCs w:val="28"/>
          <w:lang w:val="en-US"/>
        </w:rPr>
        <w:t>Shevyakova</w:t>
      </w:r>
      <w:proofErr w:type="spellEnd"/>
      <w:r w:rsidR="001A05F4" w:rsidRPr="001A05F4">
        <w:rPr>
          <w:sz w:val="28"/>
          <w:szCs w:val="28"/>
        </w:rPr>
        <w:t>@</w:t>
      </w:r>
      <w:proofErr w:type="spellStart"/>
      <w:r w:rsidR="001A05F4">
        <w:rPr>
          <w:sz w:val="28"/>
          <w:szCs w:val="28"/>
          <w:lang w:val="en-US"/>
        </w:rPr>
        <w:t>tatar</w:t>
      </w:r>
      <w:proofErr w:type="spellEnd"/>
      <w:r w:rsidR="001A05F4" w:rsidRPr="001A05F4">
        <w:rPr>
          <w:sz w:val="28"/>
          <w:szCs w:val="28"/>
        </w:rPr>
        <w:t>.</w:t>
      </w:r>
      <w:proofErr w:type="spellStart"/>
      <w:r w:rsidR="001A05F4">
        <w:rPr>
          <w:sz w:val="28"/>
          <w:szCs w:val="28"/>
          <w:lang w:val="en-US"/>
        </w:rPr>
        <w:t>ru</w:t>
      </w:r>
      <w:proofErr w:type="spellEnd"/>
      <w:r w:rsidR="001A05F4" w:rsidRPr="001A05F4">
        <w:rPr>
          <w:sz w:val="28"/>
          <w:szCs w:val="28"/>
        </w:rPr>
        <w:t>.</w:t>
      </w:r>
    </w:p>
    <w:p w:rsidR="00931BC3" w:rsidRDefault="00931BC3" w:rsidP="00871398">
      <w:pPr>
        <w:ind w:firstLine="709"/>
        <w:jc w:val="both"/>
        <w:rPr>
          <w:sz w:val="28"/>
          <w:szCs w:val="28"/>
        </w:rPr>
      </w:pPr>
    </w:p>
    <w:p w:rsidR="00931BC3" w:rsidRPr="00931BC3" w:rsidRDefault="00856527" w:rsidP="008713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Приложение: на 4 л. в 1</w:t>
      </w:r>
      <w:r w:rsidR="00931BC3">
        <w:rPr>
          <w:sz w:val="28"/>
          <w:szCs w:val="28"/>
        </w:rPr>
        <w:t xml:space="preserve"> экз.</w:t>
      </w:r>
    </w:p>
    <w:p w:rsidR="00E51D9A" w:rsidRPr="00E51D9A" w:rsidRDefault="00E51D9A" w:rsidP="00E51D9A">
      <w:pPr>
        <w:jc w:val="both"/>
        <w:rPr>
          <w:sz w:val="28"/>
          <w:szCs w:val="28"/>
        </w:rPr>
      </w:pPr>
    </w:p>
    <w:p w:rsidR="00506C71" w:rsidRPr="0014615D" w:rsidRDefault="0014615D" w:rsidP="00FB1923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 уважением,</w:t>
      </w:r>
    </w:p>
    <w:p w:rsidR="00B23ADB" w:rsidRDefault="00B23ADB" w:rsidP="00B23AD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6A3D72" w:rsidRDefault="0014615D" w:rsidP="003C3E76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="00931BC3">
        <w:rPr>
          <w:rFonts w:eastAsia="Calibri"/>
          <w:sz w:val="28"/>
          <w:szCs w:val="28"/>
          <w:lang w:eastAsia="en-US"/>
        </w:rPr>
        <w:t xml:space="preserve">Заместитель министра                                                                            </w:t>
      </w:r>
      <w:proofErr w:type="spellStart"/>
      <w:r w:rsidR="00931BC3">
        <w:rPr>
          <w:rFonts w:eastAsia="Calibri"/>
          <w:sz w:val="28"/>
          <w:szCs w:val="28"/>
          <w:lang w:eastAsia="en-US"/>
        </w:rPr>
        <w:t>Г.Я.Лернер</w:t>
      </w:r>
      <w:proofErr w:type="spellEnd"/>
    </w:p>
    <w:p w:rsidR="00BA6A61" w:rsidRDefault="00BA6A61" w:rsidP="00B23ADB">
      <w:pPr>
        <w:ind w:firstLine="708"/>
        <w:jc w:val="both"/>
        <w:rPr>
          <w:sz w:val="28"/>
          <w:szCs w:val="28"/>
        </w:rPr>
      </w:pPr>
    </w:p>
    <w:p w:rsidR="00BA6A61" w:rsidRDefault="00BA6A61" w:rsidP="00B23ADB">
      <w:pPr>
        <w:ind w:firstLine="708"/>
        <w:jc w:val="both"/>
        <w:rPr>
          <w:sz w:val="28"/>
          <w:szCs w:val="28"/>
        </w:rPr>
      </w:pPr>
    </w:p>
    <w:p w:rsidR="00BA6A61" w:rsidRDefault="00BA6A61" w:rsidP="00B23ADB">
      <w:pPr>
        <w:ind w:firstLine="708"/>
        <w:jc w:val="both"/>
        <w:rPr>
          <w:sz w:val="28"/>
          <w:szCs w:val="28"/>
        </w:rPr>
      </w:pPr>
    </w:p>
    <w:p w:rsidR="006A3D72" w:rsidRDefault="006A3D72" w:rsidP="00B23ADB">
      <w:pPr>
        <w:ind w:firstLine="708"/>
        <w:jc w:val="both"/>
        <w:rPr>
          <w:sz w:val="28"/>
          <w:szCs w:val="28"/>
        </w:rPr>
      </w:pPr>
    </w:p>
    <w:p w:rsidR="006A3D72" w:rsidRDefault="006A3D72" w:rsidP="00B23ADB">
      <w:pPr>
        <w:ind w:firstLine="708"/>
        <w:jc w:val="both"/>
        <w:rPr>
          <w:sz w:val="28"/>
          <w:szCs w:val="28"/>
        </w:rPr>
      </w:pPr>
    </w:p>
    <w:p w:rsidR="006A3D72" w:rsidRDefault="006A3D72" w:rsidP="00B23ADB">
      <w:pPr>
        <w:ind w:firstLine="708"/>
        <w:jc w:val="both"/>
        <w:rPr>
          <w:sz w:val="28"/>
          <w:szCs w:val="28"/>
        </w:rPr>
      </w:pPr>
    </w:p>
    <w:p w:rsidR="00E01EF6" w:rsidRDefault="00E01EF6" w:rsidP="00B23ADB">
      <w:pPr>
        <w:ind w:firstLine="708"/>
        <w:jc w:val="both"/>
        <w:rPr>
          <w:sz w:val="28"/>
          <w:szCs w:val="28"/>
        </w:rPr>
      </w:pPr>
    </w:p>
    <w:p w:rsidR="00E01EF6" w:rsidRPr="005C5772" w:rsidRDefault="00E01EF6" w:rsidP="00B23ADB">
      <w:pPr>
        <w:ind w:firstLine="708"/>
        <w:jc w:val="both"/>
        <w:rPr>
          <w:sz w:val="28"/>
          <w:szCs w:val="28"/>
        </w:rPr>
      </w:pPr>
    </w:p>
    <w:p w:rsidR="000F689E" w:rsidRDefault="008317FE" w:rsidP="00B23ADB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И.А.Шевякова</w:t>
      </w:r>
      <w:proofErr w:type="spellEnd"/>
    </w:p>
    <w:p w:rsidR="008317FE" w:rsidRPr="00873435" w:rsidRDefault="008317FE" w:rsidP="00B23ADB">
      <w:pPr>
        <w:jc w:val="both"/>
        <w:rPr>
          <w:sz w:val="22"/>
          <w:szCs w:val="22"/>
        </w:rPr>
      </w:pPr>
      <w:r>
        <w:rPr>
          <w:sz w:val="22"/>
          <w:szCs w:val="22"/>
        </w:rPr>
        <w:t>(843)2100576</w:t>
      </w:r>
    </w:p>
    <w:sectPr w:rsidR="008317FE" w:rsidRPr="00873435" w:rsidSect="003A0692">
      <w:pgSz w:w="11906" w:h="16838"/>
      <w:pgMar w:top="1134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046" w:rsidRDefault="00001046">
      <w:r>
        <w:separator/>
      </w:r>
    </w:p>
  </w:endnote>
  <w:endnote w:type="continuationSeparator" w:id="0">
    <w:p w:rsidR="00001046" w:rsidRDefault="00001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14E2031-848D-41D9-9CCB-B6D40E3576C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327741D-6B3C-4E6C-A78E-0AFCD1E125D6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3" w:fontKey="{64A79105-C9B1-450C-B62F-1BC393D2EA1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8BE7D5E7-108E-48D8-B364-10F32B06B08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046" w:rsidRDefault="00001046">
      <w:r>
        <w:separator/>
      </w:r>
    </w:p>
  </w:footnote>
  <w:footnote w:type="continuationSeparator" w:id="0">
    <w:p w:rsidR="00001046" w:rsidRDefault="000010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0E26"/>
    <w:rsid w:val="00001046"/>
    <w:rsid w:val="00001150"/>
    <w:rsid w:val="00004286"/>
    <w:rsid w:val="000104CF"/>
    <w:rsid w:val="000135A8"/>
    <w:rsid w:val="000138EA"/>
    <w:rsid w:val="00016C98"/>
    <w:rsid w:val="00016ED9"/>
    <w:rsid w:val="000223F6"/>
    <w:rsid w:val="000237A8"/>
    <w:rsid w:val="00026789"/>
    <w:rsid w:val="00041812"/>
    <w:rsid w:val="00050183"/>
    <w:rsid w:val="00051022"/>
    <w:rsid w:val="00056C1E"/>
    <w:rsid w:val="00056E88"/>
    <w:rsid w:val="000572EE"/>
    <w:rsid w:val="00060176"/>
    <w:rsid w:val="00063B95"/>
    <w:rsid w:val="0006499E"/>
    <w:rsid w:val="00064A5A"/>
    <w:rsid w:val="00065DC8"/>
    <w:rsid w:val="000760B8"/>
    <w:rsid w:val="0008333B"/>
    <w:rsid w:val="000847D0"/>
    <w:rsid w:val="000A0802"/>
    <w:rsid w:val="000A62A1"/>
    <w:rsid w:val="000B5A40"/>
    <w:rsid w:val="000B5CAC"/>
    <w:rsid w:val="000C7119"/>
    <w:rsid w:val="000D05AA"/>
    <w:rsid w:val="000E0644"/>
    <w:rsid w:val="000E4D97"/>
    <w:rsid w:val="000E781F"/>
    <w:rsid w:val="000F1311"/>
    <w:rsid w:val="000F3886"/>
    <w:rsid w:val="000F3C3B"/>
    <w:rsid w:val="000F4118"/>
    <w:rsid w:val="000F689E"/>
    <w:rsid w:val="00103A8C"/>
    <w:rsid w:val="001064A3"/>
    <w:rsid w:val="001135BA"/>
    <w:rsid w:val="00116445"/>
    <w:rsid w:val="001173A6"/>
    <w:rsid w:val="001216A6"/>
    <w:rsid w:val="001216EB"/>
    <w:rsid w:val="00124D2B"/>
    <w:rsid w:val="00126436"/>
    <w:rsid w:val="0014018C"/>
    <w:rsid w:val="001404C4"/>
    <w:rsid w:val="0014373E"/>
    <w:rsid w:val="0014615D"/>
    <w:rsid w:val="001465AB"/>
    <w:rsid w:val="001466EB"/>
    <w:rsid w:val="001641C2"/>
    <w:rsid w:val="00165EBA"/>
    <w:rsid w:val="0017054A"/>
    <w:rsid w:val="0017765A"/>
    <w:rsid w:val="001809AD"/>
    <w:rsid w:val="00180BFE"/>
    <w:rsid w:val="00180D20"/>
    <w:rsid w:val="00185554"/>
    <w:rsid w:val="00187DD7"/>
    <w:rsid w:val="00195710"/>
    <w:rsid w:val="001A05F4"/>
    <w:rsid w:val="001A19E8"/>
    <w:rsid w:val="001A382D"/>
    <w:rsid w:val="001A79AC"/>
    <w:rsid w:val="001B1D52"/>
    <w:rsid w:val="001B7BB8"/>
    <w:rsid w:val="001C1951"/>
    <w:rsid w:val="001C71DD"/>
    <w:rsid w:val="001D0B14"/>
    <w:rsid w:val="001D2B33"/>
    <w:rsid w:val="001D58F2"/>
    <w:rsid w:val="001D5F81"/>
    <w:rsid w:val="001E1153"/>
    <w:rsid w:val="001F1713"/>
    <w:rsid w:val="001F2EE2"/>
    <w:rsid w:val="001F6520"/>
    <w:rsid w:val="001F7871"/>
    <w:rsid w:val="00204054"/>
    <w:rsid w:val="00210CA7"/>
    <w:rsid w:val="00214C81"/>
    <w:rsid w:val="00215022"/>
    <w:rsid w:val="00216C0A"/>
    <w:rsid w:val="00230197"/>
    <w:rsid w:val="0024237A"/>
    <w:rsid w:val="0024251A"/>
    <w:rsid w:val="0024264E"/>
    <w:rsid w:val="0024391F"/>
    <w:rsid w:val="00245B28"/>
    <w:rsid w:val="00251CF3"/>
    <w:rsid w:val="00253A80"/>
    <w:rsid w:val="00271826"/>
    <w:rsid w:val="00280DC8"/>
    <w:rsid w:val="002A11BC"/>
    <w:rsid w:val="002A22D2"/>
    <w:rsid w:val="002A7122"/>
    <w:rsid w:val="002B6DAB"/>
    <w:rsid w:val="002C2770"/>
    <w:rsid w:val="002C4A51"/>
    <w:rsid w:val="002C78A5"/>
    <w:rsid w:val="002D4571"/>
    <w:rsid w:val="002E1216"/>
    <w:rsid w:val="002E3834"/>
    <w:rsid w:val="002F5B25"/>
    <w:rsid w:val="00310DF4"/>
    <w:rsid w:val="00317F4D"/>
    <w:rsid w:val="00330A2B"/>
    <w:rsid w:val="0033551D"/>
    <w:rsid w:val="00340DF4"/>
    <w:rsid w:val="00340E85"/>
    <w:rsid w:val="00347429"/>
    <w:rsid w:val="003545BB"/>
    <w:rsid w:val="0035606F"/>
    <w:rsid w:val="00382CD7"/>
    <w:rsid w:val="003A0692"/>
    <w:rsid w:val="003C3E76"/>
    <w:rsid w:val="003C47EF"/>
    <w:rsid w:val="003D30F9"/>
    <w:rsid w:val="003D76D2"/>
    <w:rsid w:val="003F3C82"/>
    <w:rsid w:val="003F773C"/>
    <w:rsid w:val="00411385"/>
    <w:rsid w:val="00412BFD"/>
    <w:rsid w:val="00414AD5"/>
    <w:rsid w:val="00415191"/>
    <w:rsid w:val="0042412C"/>
    <w:rsid w:val="00440B7F"/>
    <w:rsid w:val="0044775E"/>
    <w:rsid w:val="00452A73"/>
    <w:rsid w:val="004530D5"/>
    <w:rsid w:val="00454477"/>
    <w:rsid w:val="00462921"/>
    <w:rsid w:val="0046565F"/>
    <w:rsid w:val="00465F30"/>
    <w:rsid w:val="004663B3"/>
    <w:rsid w:val="0046691D"/>
    <w:rsid w:val="00472B25"/>
    <w:rsid w:val="00475411"/>
    <w:rsid w:val="00475E5E"/>
    <w:rsid w:val="00493571"/>
    <w:rsid w:val="004A55F1"/>
    <w:rsid w:val="004A567F"/>
    <w:rsid w:val="004A6460"/>
    <w:rsid w:val="004B20BB"/>
    <w:rsid w:val="004B22B6"/>
    <w:rsid w:val="004B2F2B"/>
    <w:rsid w:val="004C1662"/>
    <w:rsid w:val="004C2FDC"/>
    <w:rsid w:val="004C43A1"/>
    <w:rsid w:val="004D1DEB"/>
    <w:rsid w:val="004D4C87"/>
    <w:rsid w:val="004E2274"/>
    <w:rsid w:val="004E42E6"/>
    <w:rsid w:val="004F04FE"/>
    <w:rsid w:val="005029BC"/>
    <w:rsid w:val="00505DF3"/>
    <w:rsid w:val="00506C71"/>
    <w:rsid w:val="005142F4"/>
    <w:rsid w:val="00536A56"/>
    <w:rsid w:val="00541AF5"/>
    <w:rsid w:val="00541DE1"/>
    <w:rsid w:val="005477A2"/>
    <w:rsid w:val="00553973"/>
    <w:rsid w:val="005552F0"/>
    <w:rsid w:val="005677B1"/>
    <w:rsid w:val="005704BF"/>
    <w:rsid w:val="0057229E"/>
    <w:rsid w:val="005777F1"/>
    <w:rsid w:val="00577E28"/>
    <w:rsid w:val="005846D3"/>
    <w:rsid w:val="00587BB0"/>
    <w:rsid w:val="00590DE9"/>
    <w:rsid w:val="00592800"/>
    <w:rsid w:val="00595AC7"/>
    <w:rsid w:val="005A16DF"/>
    <w:rsid w:val="005A7CBA"/>
    <w:rsid w:val="005B12C4"/>
    <w:rsid w:val="005B4CC8"/>
    <w:rsid w:val="005C11E6"/>
    <w:rsid w:val="005C2B5A"/>
    <w:rsid w:val="005C5772"/>
    <w:rsid w:val="005D0FA7"/>
    <w:rsid w:val="005E3E68"/>
    <w:rsid w:val="005F6C69"/>
    <w:rsid w:val="005F7E04"/>
    <w:rsid w:val="0060028C"/>
    <w:rsid w:val="00602307"/>
    <w:rsid w:val="00602507"/>
    <w:rsid w:val="00602601"/>
    <w:rsid w:val="0060340E"/>
    <w:rsid w:val="00617349"/>
    <w:rsid w:val="0063720C"/>
    <w:rsid w:val="00641542"/>
    <w:rsid w:val="00641747"/>
    <w:rsid w:val="006463FD"/>
    <w:rsid w:val="00660B34"/>
    <w:rsid w:val="00662376"/>
    <w:rsid w:val="00665BF7"/>
    <w:rsid w:val="0066747B"/>
    <w:rsid w:val="00674268"/>
    <w:rsid w:val="00690299"/>
    <w:rsid w:val="00692240"/>
    <w:rsid w:val="0069777E"/>
    <w:rsid w:val="006A35F3"/>
    <w:rsid w:val="006A3D72"/>
    <w:rsid w:val="006A5F19"/>
    <w:rsid w:val="006A6011"/>
    <w:rsid w:val="006A6057"/>
    <w:rsid w:val="006A7393"/>
    <w:rsid w:val="006A7DAF"/>
    <w:rsid w:val="006B1B36"/>
    <w:rsid w:val="006B7122"/>
    <w:rsid w:val="006C1DAF"/>
    <w:rsid w:val="006C5EC5"/>
    <w:rsid w:val="006D0D75"/>
    <w:rsid w:val="006D31F7"/>
    <w:rsid w:val="006D3328"/>
    <w:rsid w:val="006E0F67"/>
    <w:rsid w:val="006F3845"/>
    <w:rsid w:val="007065F3"/>
    <w:rsid w:val="0071396E"/>
    <w:rsid w:val="007210A9"/>
    <w:rsid w:val="00730F58"/>
    <w:rsid w:val="00734EB4"/>
    <w:rsid w:val="00735DF6"/>
    <w:rsid w:val="00741F26"/>
    <w:rsid w:val="00743D8F"/>
    <w:rsid w:val="00744F4B"/>
    <w:rsid w:val="007465FF"/>
    <w:rsid w:val="0074661B"/>
    <w:rsid w:val="007675DF"/>
    <w:rsid w:val="00776684"/>
    <w:rsid w:val="00785AE0"/>
    <w:rsid w:val="00790AC2"/>
    <w:rsid w:val="007A2C23"/>
    <w:rsid w:val="007B1F84"/>
    <w:rsid w:val="007B36D0"/>
    <w:rsid w:val="007B761E"/>
    <w:rsid w:val="007D693F"/>
    <w:rsid w:val="007E27F4"/>
    <w:rsid w:val="007E3B31"/>
    <w:rsid w:val="007E55CE"/>
    <w:rsid w:val="007F0C00"/>
    <w:rsid w:val="007F29EC"/>
    <w:rsid w:val="007F341A"/>
    <w:rsid w:val="00801C4E"/>
    <w:rsid w:val="008028B6"/>
    <w:rsid w:val="00803D48"/>
    <w:rsid w:val="008123F3"/>
    <w:rsid w:val="0081585D"/>
    <w:rsid w:val="00827289"/>
    <w:rsid w:val="008317FE"/>
    <w:rsid w:val="00834F8B"/>
    <w:rsid w:val="00844BD4"/>
    <w:rsid w:val="008464C3"/>
    <w:rsid w:val="00851F77"/>
    <w:rsid w:val="00856527"/>
    <w:rsid w:val="00871398"/>
    <w:rsid w:val="00873435"/>
    <w:rsid w:val="008861F7"/>
    <w:rsid w:val="008932B9"/>
    <w:rsid w:val="00895D6B"/>
    <w:rsid w:val="008A02D7"/>
    <w:rsid w:val="008A4F04"/>
    <w:rsid w:val="008A659B"/>
    <w:rsid w:val="008A76C2"/>
    <w:rsid w:val="008C3632"/>
    <w:rsid w:val="008C4BF6"/>
    <w:rsid w:val="008C6B23"/>
    <w:rsid w:val="008D41B7"/>
    <w:rsid w:val="008E0E2F"/>
    <w:rsid w:val="008E51F1"/>
    <w:rsid w:val="008E752E"/>
    <w:rsid w:val="008F1611"/>
    <w:rsid w:val="008F5369"/>
    <w:rsid w:val="00923DB9"/>
    <w:rsid w:val="00931BC3"/>
    <w:rsid w:val="009414F2"/>
    <w:rsid w:val="00945C55"/>
    <w:rsid w:val="00946CC1"/>
    <w:rsid w:val="00947D58"/>
    <w:rsid w:val="00950863"/>
    <w:rsid w:val="009619D7"/>
    <w:rsid w:val="00975455"/>
    <w:rsid w:val="009757F2"/>
    <w:rsid w:val="00983091"/>
    <w:rsid w:val="00987E09"/>
    <w:rsid w:val="009931B8"/>
    <w:rsid w:val="009949CB"/>
    <w:rsid w:val="009A66F7"/>
    <w:rsid w:val="009B53C7"/>
    <w:rsid w:val="009C0AA3"/>
    <w:rsid w:val="009E60EC"/>
    <w:rsid w:val="009F12BD"/>
    <w:rsid w:val="00A00472"/>
    <w:rsid w:val="00A017DD"/>
    <w:rsid w:val="00A0333D"/>
    <w:rsid w:val="00A06A77"/>
    <w:rsid w:val="00A116CB"/>
    <w:rsid w:val="00A11B24"/>
    <w:rsid w:val="00A164EE"/>
    <w:rsid w:val="00A40D35"/>
    <w:rsid w:val="00A417A5"/>
    <w:rsid w:val="00A44969"/>
    <w:rsid w:val="00A567E9"/>
    <w:rsid w:val="00A605F2"/>
    <w:rsid w:val="00A668B8"/>
    <w:rsid w:val="00A673B7"/>
    <w:rsid w:val="00A762FA"/>
    <w:rsid w:val="00A8342D"/>
    <w:rsid w:val="00A840A1"/>
    <w:rsid w:val="00A87046"/>
    <w:rsid w:val="00A90704"/>
    <w:rsid w:val="00AA5A95"/>
    <w:rsid w:val="00AA78C7"/>
    <w:rsid w:val="00AB2363"/>
    <w:rsid w:val="00AB25D1"/>
    <w:rsid w:val="00AB267A"/>
    <w:rsid w:val="00AB78C5"/>
    <w:rsid w:val="00AC0AC0"/>
    <w:rsid w:val="00AC4F01"/>
    <w:rsid w:val="00AC577F"/>
    <w:rsid w:val="00AD34C0"/>
    <w:rsid w:val="00AD424E"/>
    <w:rsid w:val="00AD64C2"/>
    <w:rsid w:val="00AD6D15"/>
    <w:rsid w:val="00AE5DEF"/>
    <w:rsid w:val="00AF07F6"/>
    <w:rsid w:val="00AF1725"/>
    <w:rsid w:val="00AF4E08"/>
    <w:rsid w:val="00B048C5"/>
    <w:rsid w:val="00B11FD5"/>
    <w:rsid w:val="00B12724"/>
    <w:rsid w:val="00B13964"/>
    <w:rsid w:val="00B168FC"/>
    <w:rsid w:val="00B23ADB"/>
    <w:rsid w:val="00B3053A"/>
    <w:rsid w:val="00B332FF"/>
    <w:rsid w:val="00B36FF5"/>
    <w:rsid w:val="00B40F98"/>
    <w:rsid w:val="00B412D7"/>
    <w:rsid w:val="00B426FE"/>
    <w:rsid w:val="00B43807"/>
    <w:rsid w:val="00B44F6D"/>
    <w:rsid w:val="00B52053"/>
    <w:rsid w:val="00B64AAC"/>
    <w:rsid w:val="00B66192"/>
    <w:rsid w:val="00B7516E"/>
    <w:rsid w:val="00B810C1"/>
    <w:rsid w:val="00B81212"/>
    <w:rsid w:val="00B81434"/>
    <w:rsid w:val="00B87C67"/>
    <w:rsid w:val="00B9399F"/>
    <w:rsid w:val="00B93B66"/>
    <w:rsid w:val="00B970CD"/>
    <w:rsid w:val="00BA16C0"/>
    <w:rsid w:val="00BA50D0"/>
    <w:rsid w:val="00BA5D68"/>
    <w:rsid w:val="00BA5EB1"/>
    <w:rsid w:val="00BA6A61"/>
    <w:rsid w:val="00BA7FAC"/>
    <w:rsid w:val="00BC2FEC"/>
    <w:rsid w:val="00BD110D"/>
    <w:rsid w:val="00BE0003"/>
    <w:rsid w:val="00BE203F"/>
    <w:rsid w:val="00BE2582"/>
    <w:rsid w:val="00BE5F9D"/>
    <w:rsid w:val="00BF457D"/>
    <w:rsid w:val="00C0788B"/>
    <w:rsid w:val="00C1683B"/>
    <w:rsid w:val="00C25E16"/>
    <w:rsid w:val="00C30FCD"/>
    <w:rsid w:val="00C32608"/>
    <w:rsid w:val="00C33C6F"/>
    <w:rsid w:val="00C35738"/>
    <w:rsid w:val="00C40BFD"/>
    <w:rsid w:val="00C5249B"/>
    <w:rsid w:val="00C56603"/>
    <w:rsid w:val="00C63EFB"/>
    <w:rsid w:val="00C67776"/>
    <w:rsid w:val="00C74859"/>
    <w:rsid w:val="00C87CAF"/>
    <w:rsid w:val="00C921CC"/>
    <w:rsid w:val="00C92357"/>
    <w:rsid w:val="00C96DB5"/>
    <w:rsid w:val="00C9730A"/>
    <w:rsid w:val="00CA38B1"/>
    <w:rsid w:val="00CA395A"/>
    <w:rsid w:val="00CA4AF5"/>
    <w:rsid w:val="00CB1F8C"/>
    <w:rsid w:val="00CB7DC1"/>
    <w:rsid w:val="00CC47EA"/>
    <w:rsid w:val="00CC65B9"/>
    <w:rsid w:val="00CC6BED"/>
    <w:rsid w:val="00CD207B"/>
    <w:rsid w:val="00CD305E"/>
    <w:rsid w:val="00CD4B18"/>
    <w:rsid w:val="00CE12BD"/>
    <w:rsid w:val="00CE1414"/>
    <w:rsid w:val="00CE2206"/>
    <w:rsid w:val="00CE43FF"/>
    <w:rsid w:val="00CF12DF"/>
    <w:rsid w:val="00CF5265"/>
    <w:rsid w:val="00D0084B"/>
    <w:rsid w:val="00D015A2"/>
    <w:rsid w:val="00D3574F"/>
    <w:rsid w:val="00D40DE6"/>
    <w:rsid w:val="00D46FD9"/>
    <w:rsid w:val="00D50B6A"/>
    <w:rsid w:val="00D516CB"/>
    <w:rsid w:val="00D5192D"/>
    <w:rsid w:val="00D51B0E"/>
    <w:rsid w:val="00D53014"/>
    <w:rsid w:val="00D60FE4"/>
    <w:rsid w:val="00D63CD1"/>
    <w:rsid w:val="00D67792"/>
    <w:rsid w:val="00D709E2"/>
    <w:rsid w:val="00D82614"/>
    <w:rsid w:val="00D82B0D"/>
    <w:rsid w:val="00D866B6"/>
    <w:rsid w:val="00D92DF7"/>
    <w:rsid w:val="00DD06A5"/>
    <w:rsid w:val="00DD17ED"/>
    <w:rsid w:val="00DD473D"/>
    <w:rsid w:val="00DE30E2"/>
    <w:rsid w:val="00DE6E8F"/>
    <w:rsid w:val="00DF0DD0"/>
    <w:rsid w:val="00DF1F3B"/>
    <w:rsid w:val="00DF2528"/>
    <w:rsid w:val="00DF544B"/>
    <w:rsid w:val="00E01EF6"/>
    <w:rsid w:val="00E02DB9"/>
    <w:rsid w:val="00E137D2"/>
    <w:rsid w:val="00E17DE6"/>
    <w:rsid w:val="00E358EA"/>
    <w:rsid w:val="00E4272E"/>
    <w:rsid w:val="00E45C87"/>
    <w:rsid w:val="00E51D9A"/>
    <w:rsid w:val="00E56637"/>
    <w:rsid w:val="00E64054"/>
    <w:rsid w:val="00E65454"/>
    <w:rsid w:val="00E82F8E"/>
    <w:rsid w:val="00E85262"/>
    <w:rsid w:val="00E967EB"/>
    <w:rsid w:val="00EA08F8"/>
    <w:rsid w:val="00EA352B"/>
    <w:rsid w:val="00EA3DC0"/>
    <w:rsid w:val="00EB57A1"/>
    <w:rsid w:val="00EB63A8"/>
    <w:rsid w:val="00ED2015"/>
    <w:rsid w:val="00ED5F01"/>
    <w:rsid w:val="00ED6CBB"/>
    <w:rsid w:val="00ED6DE8"/>
    <w:rsid w:val="00EE1F73"/>
    <w:rsid w:val="00EE27AD"/>
    <w:rsid w:val="00EE6640"/>
    <w:rsid w:val="00F01E71"/>
    <w:rsid w:val="00F20D0A"/>
    <w:rsid w:val="00F273B1"/>
    <w:rsid w:val="00F3603C"/>
    <w:rsid w:val="00F51118"/>
    <w:rsid w:val="00F518B8"/>
    <w:rsid w:val="00F64DE3"/>
    <w:rsid w:val="00F65840"/>
    <w:rsid w:val="00F77385"/>
    <w:rsid w:val="00F8762A"/>
    <w:rsid w:val="00F907BD"/>
    <w:rsid w:val="00F9443C"/>
    <w:rsid w:val="00F95874"/>
    <w:rsid w:val="00F95898"/>
    <w:rsid w:val="00F969F4"/>
    <w:rsid w:val="00FA077A"/>
    <w:rsid w:val="00FA12F5"/>
    <w:rsid w:val="00FA2245"/>
    <w:rsid w:val="00FA3BB2"/>
    <w:rsid w:val="00FB1923"/>
    <w:rsid w:val="00FB39E5"/>
    <w:rsid w:val="00FB4988"/>
    <w:rsid w:val="00FC235E"/>
    <w:rsid w:val="00FC5DEA"/>
    <w:rsid w:val="00FC71CF"/>
    <w:rsid w:val="00FD09C4"/>
    <w:rsid w:val="00FD279E"/>
    <w:rsid w:val="00FD35F7"/>
    <w:rsid w:val="00FD5483"/>
    <w:rsid w:val="00FE0DC9"/>
    <w:rsid w:val="00FE256E"/>
    <w:rsid w:val="00FF26DC"/>
    <w:rsid w:val="00FF3F09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pt@tatar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0ED39-6476-423D-AB27-378236F8E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1463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Admin</cp:lastModifiedBy>
  <cp:revision>3</cp:revision>
  <cp:lastPrinted>2023-04-11T08:25:00Z</cp:lastPrinted>
  <dcterms:created xsi:type="dcterms:W3CDTF">2023-04-26T06:12:00Z</dcterms:created>
  <dcterms:modified xsi:type="dcterms:W3CDTF">2023-04-26T06:12:00Z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